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438BF" w:rsidRDefault="000D454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-114300</wp:posOffset>
                </wp:positionV>
                <wp:extent cx="1590675" cy="640715"/>
                <wp:effectExtent l="4445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9E" w:rsidRDefault="000D4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552450"/>
                                  <wp:effectExtent l="0" t="0" r="0" b="0"/>
                                  <wp:docPr id="1" name="Kép 1" descr="dékán másol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ékán másol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3pt;margin-top:-9pt;width:125.25pt;height:50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30sgIAALg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" filled="f" stroked="f">
                <v:textbox style="mso-fit-shape-to-text:t">
                  <w:txbxContent>
                    <w:p w:rsidR="001B519E" w:rsidRDefault="000D4542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409700" cy="552450"/>
                            <wp:effectExtent l="0" t="0" r="0" b="0"/>
                            <wp:docPr id="1" name="Kép 1" descr="dékán másol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ékán másol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-226695</wp:posOffset>
                </wp:positionV>
                <wp:extent cx="1580515" cy="1082040"/>
                <wp:effectExtent l="4445" t="1270" r="0" b="254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DF8" w:rsidRDefault="000D4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0175" cy="990600"/>
                                  <wp:effectExtent l="0" t="0" r="0" b="0"/>
                                  <wp:docPr id="2" name="Kép 2" descr="ÁOKlóg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ÁOKlóg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51pt;margin-top:-17.85pt;width:124.45pt;height:8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" filled="f" stroked="f">
                <v:textbox style="mso-fit-shape-to-text:t">
                  <w:txbxContent>
                    <w:p w:rsidR="00DB4DF8" w:rsidRDefault="000D4542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400175" cy="990600"/>
                            <wp:effectExtent l="0" t="0" r="0" b="0"/>
                            <wp:docPr id="2" name="Kép 2" descr="ÁOKlóg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ÁOKlóg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3190875" cy="682625"/>
                <wp:effectExtent l="4445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8BF" w:rsidRDefault="000D4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09900" cy="590550"/>
                                  <wp:effectExtent l="0" t="0" r="0" b="0"/>
                                  <wp:docPr id="3" name="Kép 3" descr="a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pt;margin-top:-9pt;width:251.25pt;height:53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" stroked="f">
                <v:textbox style="mso-fit-shape-to-text:t">
                  <w:txbxContent>
                    <w:p w:rsidR="002438BF" w:rsidRDefault="000D4542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009900" cy="590550"/>
                            <wp:effectExtent l="0" t="0" r="0" b="0"/>
                            <wp:docPr id="3" name="Kép 3" descr="a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38BF" w:rsidRDefault="002438BF"/>
    <w:p w:rsidR="002438BF" w:rsidRDefault="002438BF"/>
    <w:p w:rsidR="00232EBC" w:rsidRDefault="00232EBC">
      <w:pPr>
        <w:rPr>
          <w:sz w:val="28"/>
          <w:szCs w:val="28"/>
        </w:rPr>
        <w:sectPr w:rsidR="00232EBC" w:rsidSect="002438BF">
          <w:footerReference w:type="default" r:id="rId13"/>
          <w:pgSz w:w="11906" w:h="16838"/>
          <w:pgMar w:top="719" w:right="1417" w:bottom="1417" w:left="1417" w:header="708" w:footer="708" w:gutter="0"/>
          <w:cols w:space="708"/>
          <w:docGrid w:linePitch="360"/>
        </w:sectPr>
      </w:pPr>
    </w:p>
    <w:p w:rsidR="002438BF" w:rsidRDefault="002438BF">
      <w:pPr>
        <w:rPr>
          <w:sz w:val="28"/>
          <w:szCs w:val="28"/>
        </w:rPr>
      </w:pPr>
    </w:p>
    <w:p w:rsidR="00AF24F0" w:rsidRDefault="00AF24F0" w:rsidP="00AF24F0">
      <w:pPr>
        <w:rPr>
          <w:sz w:val="28"/>
          <w:szCs w:val="28"/>
        </w:rPr>
      </w:pPr>
    </w:p>
    <w:p w:rsidR="00116428" w:rsidRDefault="00116428" w:rsidP="00116428">
      <w:pPr>
        <w:jc w:val="right"/>
        <w:rPr>
          <w:u w:val="single"/>
        </w:rPr>
      </w:pPr>
      <w:r>
        <w:rPr>
          <w:u w:val="single"/>
        </w:rPr>
        <w:t>IV-1058-35-4 /2020. ÁOK szám</w:t>
      </w:r>
    </w:p>
    <w:p w:rsidR="00116428" w:rsidRDefault="00116428" w:rsidP="00116428">
      <w:pPr>
        <w:jc w:val="right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0"/>
          <w:szCs w:val="20"/>
        </w:rPr>
        <w:t>Tárgy: önkéntes munkavégzéssel kapcsolatos</w:t>
      </w:r>
      <w:r>
        <w:rPr>
          <w:sz w:val="20"/>
          <w:szCs w:val="20"/>
        </w:rPr>
        <w:br/>
        <w:t xml:space="preserve"> hallgatói kérdések</w:t>
      </w:r>
    </w:p>
    <w:p w:rsidR="001221CD" w:rsidRPr="003A4708" w:rsidRDefault="006422D3" w:rsidP="00E045CA">
      <w:pPr>
        <w:jc w:val="center"/>
      </w:pPr>
      <w:r w:rsidRPr="003A4708">
        <w:t>Tisztelt Szigorló hallgató</w:t>
      </w:r>
      <w:r w:rsidR="003A4708" w:rsidRPr="003A4708">
        <w:t>k</w:t>
      </w:r>
      <w:r w:rsidRPr="003A4708">
        <w:t>!</w:t>
      </w:r>
    </w:p>
    <w:p w:rsidR="003A4708" w:rsidRPr="003A4708" w:rsidRDefault="003A4708" w:rsidP="00E045CA">
      <w:pPr>
        <w:jc w:val="center"/>
      </w:pPr>
    </w:p>
    <w:p w:rsidR="003A4708" w:rsidRPr="003A4708" w:rsidRDefault="006517CE" w:rsidP="003A4708">
      <w:pPr>
        <w:jc w:val="both"/>
      </w:pPr>
      <w:r>
        <w:t>A 2020. március 27-én megküldött,</w:t>
      </w:r>
      <w:r w:rsidR="003A4708">
        <w:t xml:space="preserve"> önké</w:t>
      </w:r>
      <w:r>
        <w:t>ntes munkavégzés felmérés kapcsán</w:t>
      </w:r>
      <w:r w:rsidR="003A4708" w:rsidRPr="003A4708">
        <w:t xml:space="preserve"> feltett</w:t>
      </w:r>
      <w:r>
        <w:t>, az évfolyam által</w:t>
      </w:r>
      <w:r w:rsidR="003A4708" w:rsidRPr="003A4708">
        <w:t xml:space="preserve"> összegzett kérdéseikre az alábbiakban, a kérdéseket követően találhatják válaszaimat.</w:t>
      </w:r>
    </w:p>
    <w:p w:rsidR="003A4708" w:rsidRPr="003A4708" w:rsidRDefault="003A4708" w:rsidP="003A4708">
      <w:pPr>
        <w:jc w:val="both"/>
      </w:pPr>
    </w:p>
    <w:p w:rsidR="003A4708" w:rsidRPr="003A4708" w:rsidRDefault="003A4708" w:rsidP="006517CE">
      <w:pPr>
        <w:pStyle w:val="Listaszerbekezds"/>
        <w:numPr>
          <w:ilvl w:val="0"/>
          <w:numId w:val="2"/>
        </w:numPr>
        <w:ind w:left="0" w:firstLine="360"/>
        <w:jc w:val="both"/>
      </w:pPr>
      <w:r w:rsidRPr="003A4708">
        <w:t>Azok számára, akik nem tudják vállalni az önkéntességet bizonyos okok miatt (pl.:</w:t>
      </w:r>
      <w:r w:rsidRPr="003A4708">
        <w:br/>
        <w:t>munkavégzés; közös háztartásban élő, COVID-19 által veszélyeztetett csoportba tartozó</w:t>
      </w:r>
      <w:r w:rsidRPr="003A4708">
        <w:br/>
        <w:t>szülő/nagyszülő/rokon/élettárs; a Hallgató egészségügyi státusza (krónikus betegség,</w:t>
      </w:r>
      <w:r w:rsidRPr="003A4708">
        <w:br/>
        <w:t xml:space="preserve">terhesség) stb.), milyen egyéb lehetőség van a gyakorlat pótlására? </w:t>
      </w:r>
    </w:p>
    <w:p w:rsidR="003A4708" w:rsidRPr="003A4708" w:rsidRDefault="003A4708" w:rsidP="003A4708">
      <w:pPr>
        <w:jc w:val="both"/>
      </w:pPr>
      <w:r w:rsidRPr="003A4708">
        <w:t>Amennyiben van más lehetőség, akkor azok, akik ezt választják, szigorlatozhatnak-e</w:t>
      </w:r>
      <w:r w:rsidRPr="003A4708">
        <w:br/>
        <w:t xml:space="preserve">egyszerre az önkéntességet vállalókkal? </w:t>
      </w:r>
    </w:p>
    <w:p w:rsidR="003A4708" w:rsidRPr="003A4708" w:rsidRDefault="003A4708" w:rsidP="003A4708">
      <w:pPr>
        <w:jc w:val="both"/>
      </w:pPr>
    </w:p>
    <w:p w:rsidR="003A4708" w:rsidRPr="003A4708" w:rsidRDefault="003A4708" w:rsidP="003A4708">
      <w:pPr>
        <w:jc w:val="both"/>
        <w:rPr>
          <w:b/>
        </w:rPr>
      </w:pPr>
      <w:r>
        <w:rPr>
          <w:b/>
        </w:rPr>
        <w:t>A gyakorlat letöltésére más lehetőség egyelőre nem elérhető.</w:t>
      </w:r>
      <w:r w:rsidRPr="003A4708">
        <w:rPr>
          <w:b/>
        </w:rPr>
        <w:t xml:space="preserve"> </w:t>
      </w:r>
      <w:r>
        <w:rPr>
          <w:b/>
        </w:rPr>
        <w:t xml:space="preserve">Ez esetben a le nem töltött </w:t>
      </w:r>
      <w:r w:rsidRPr="003A4708">
        <w:rPr>
          <w:b/>
        </w:rPr>
        <w:t>gyakorl</w:t>
      </w:r>
      <w:r>
        <w:rPr>
          <w:b/>
        </w:rPr>
        <w:t>atokat később, a veszélyhelyzet végeztével lehet megkezdeni/folytatn</w:t>
      </w:r>
      <w:r w:rsidR="006517CE">
        <w:rPr>
          <w:b/>
        </w:rPr>
        <w:t>i,</w:t>
      </w:r>
      <w:r w:rsidR="00752FC2">
        <w:rPr>
          <w:b/>
        </w:rPr>
        <w:t xml:space="preserve"> </w:t>
      </w:r>
      <w:r w:rsidR="006517CE">
        <w:rPr>
          <w:b/>
        </w:rPr>
        <w:t>reményeink szerint ez esetben</w:t>
      </w:r>
      <w:r>
        <w:rPr>
          <w:b/>
        </w:rPr>
        <w:t xml:space="preserve"> az augusztusi, 2. </w:t>
      </w:r>
      <w:r w:rsidR="006517CE">
        <w:rPr>
          <w:b/>
        </w:rPr>
        <w:t>záróvizsga periódushoz tudnak</w:t>
      </w:r>
      <w:r>
        <w:rPr>
          <w:b/>
        </w:rPr>
        <w:t xml:space="preserve"> csatlakozni, </w:t>
      </w:r>
      <w:r w:rsidR="006517CE">
        <w:rPr>
          <w:b/>
        </w:rPr>
        <w:t>szükség esetén a</w:t>
      </w:r>
      <w:r>
        <w:rPr>
          <w:b/>
        </w:rPr>
        <w:t xml:space="preserve"> novemberi időszakhoz.</w:t>
      </w:r>
    </w:p>
    <w:p w:rsidR="003A4708" w:rsidRPr="003A4708" w:rsidRDefault="003A4708" w:rsidP="003A4708">
      <w:pPr>
        <w:jc w:val="both"/>
      </w:pPr>
      <w:r w:rsidRPr="003A4708">
        <w:br/>
        <w:t>2. Az önkéntesség elvégzésére csak Szegeden van lehetőség, vagy máshol is (lakóhely,</w:t>
      </w:r>
      <w:r w:rsidRPr="003A4708">
        <w:br/>
        <w:t>tartózkodási hely figyelembevételével)?</w:t>
      </w:r>
    </w:p>
    <w:p w:rsidR="003A4708" w:rsidRPr="003A4708" w:rsidRDefault="003A4708" w:rsidP="003A4708">
      <w:pPr>
        <w:jc w:val="both"/>
      </w:pPr>
    </w:p>
    <w:p w:rsidR="003A4708" w:rsidRPr="003A4708" w:rsidRDefault="003A4708" w:rsidP="003A4708">
      <w:pPr>
        <w:jc w:val="both"/>
        <w:rPr>
          <w:b/>
        </w:rPr>
      </w:pPr>
      <w:r w:rsidRPr="003A4708">
        <w:rPr>
          <w:b/>
        </w:rPr>
        <w:t xml:space="preserve">Jelen ismereteink szerint igen, máshol is el lehet tölteni a gyakorlatot, az önkéntes szerződés akkor az adott kórház és a </w:t>
      </w:r>
      <w:r>
        <w:rPr>
          <w:b/>
        </w:rPr>
        <w:t>hallgató között kell, hogy létrejöjjön.</w:t>
      </w:r>
    </w:p>
    <w:p w:rsidR="003A4708" w:rsidRDefault="003A4708" w:rsidP="003A4708">
      <w:pPr>
        <w:jc w:val="both"/>
      </w:pPr>
      <w:r w:rsidRPr="003A4708">
        <w:br/>
        <w:t>3. Amennyiben a segítői munka csak Szegeden végezhető, biztosítanak-e szállást azoknak,</w:t>
      </w:r>
      <w:r w:rsidRPr="003A4708">
        <w:br/>
        <w:t>akik nem szegedi lakosok, illetve akár azoknak is, akik otthon veszélyeztetettekkel élnek</w:t>
      </w:r>
      <w:r w:rsidRPr="003A4708">
        <w:br/>
        <w:t>együtt?</w:t>
      </w:r>
    </w:p>
    <w:p w:rsidR="003A4708" w:rsidRPr="003A4708" w:rsidRDefault="003A4708" w:rsidP="003A4708">
      <w:pPr>
        <w:jc w:val="both"/>
      </w:pPr>
    </w:p>
    <w:p w:rsidR="003A4708" w:rsidRPr="003A4708" w:rsidRDefault="003A4708" w:rsidP="003A4708">
      <w:pPr>
        <w:jc w:val="both"/>
        <w:rPr>
          <w:b/>
        </w:rPr>
      </w:pPr>
      <w:r w:rsidRPr="003A4708">
        <w:rPr>
          <w:b/>
        </w:rPr>
        <w:t xml:space="preserve">A mai napon jóváhagyásra került, </w:t>
      </w:r>
      <w:r>
        <w:rPr>
          <w:b/>
        </w:rPr>
        <w:t xml:space="preserve">így </w:t>
      </w:r>
      <w:r w:rsidRPr="003A4708">
        <w:rPr>
          <w:b/>
        </w:rPr>
        <w:t xml:space="preserve">szállást a Jancsó Miklós Kollégiumban </w:t>
      </w:r>
      <w:r w:rsidR="006517CE">
        <w:rPr>
          <w:b/>
        </w:rPr>
        <w:t>a férőhe</w:t>
      </w:r>
      <w:r w:rsidR="00E12C59">
        <w:rPr>
          <w:b/>
        </w:rPr>
        <w:t>l</w:t>
      </w:r>
      <w:r w:rsidR="006517CE">
        <w:rPr>
          <w:b/>
        </w:rPr>
        <w:t xml:space="preserve">yek erejéig </w:t>
      </w:r>
      <w:r w:rsidRPr="003A4708">
        <w:rPr>
          <w:b/>
        </w:rPr>
        <w:t>tudunk biztosítani.</w:t>
      </w:r>
    </w:p>
    <w:p w:rsidR="003A4708" w:rsidRPr="003A4708" w:rsidRDefault="003A4708" w:rsidP="003A4708">
      <w:pPr>
        <w:jc w:val="both"/>
      </w:pPr>
      <w:r w:rsidRPr="003A4708">
        <w:br/>
        <w:t>4. Választható-e, hogy milyen feladatok ellátásában szeretnénk segítséget vállalni, vagy a</w:t>
      </w:r>
      <w:r w:rsidRPr="003A4708">
        <w:br/>
        <w:t>kijelölt területre kell mindenképp menni? Lehet-e segítséget vállalni a 65 év feletti</w:t>
      </w:r>
      <w:r w:rsidRPr="003A4708">
        <w:br/>
        <w:t>háziorvosok praxisában</w:t>
      </w:r>
    </w:p>
    <w:p w:rsidR="003A4708" w:rsidRPr="003A4708" w:rsidRDefault="003A4708" w:rsidP="003A4708">
      <w:pPr>
        <w:jc w:val="both"/>
      </w:pPr>
    </w:p>
    <w:p w:rsidR="003A4708" w:rsidRPr="003A4708" w:rsidRDefault="003A4708" w:rsidP="003A4708">
      <w:pPr>
        <w:jc w:val="both"/>
        <w:rPr>
          <w:b/>
        </w:rPr>
      </w:pPr>
      <w:r>
        <w:rPr>
          <w:b/>
        </w:rPr>
        <w:t>Egyelőre a Szent-Györgyi Albert Klinikai K</w:t>
      </w:r>
      <w:r w:rsidRPr="003A4708">
        <w:rPr>
          <w:b/>
        </w:rPr>
        <w:t xml:space="preserve">özpont </w:t>
      </w:r>
      <w:r>
        <w:rPr>
          <w:b/>
        </w:rPr>
        <w:t xml:space="preserve">(SZAKK) </w:t>
      </w:r>
      <w:r w:rsidRPr="003A4708">
        <w:rPr>
          <w:b/>
        </w:rPr>
        <w:t>egységeire</w:t>
      </w:r>
      <w:r>
        <w:rPr>
          <w:b/>
        </w:rPr>
        <w:t xml:space="preserve"> (Klinikák)</w:t>
      </w:r>
      <w:r w:rsidR="006517CE">
        <w:rPr>
          <w:b/>
        </w:rPr>
        <w:t xml:space="preserve"> vonatkozik az önkéntesség. </w:t>
      </w:r>
      <w:r w:rsidRPr="003A4708">
        <w:rPr>
          <w:b/>
        </w:rPr>
        <w:t xml:space="preserve">A </w:t>
      </w:r>
      <w:r>
        <w:rPr>
          <w:b/>
        </w:rPr>
        <w:t>SZA</w:t>
      </w:r>
      <w:r w:rsidRPr="003A4708">
        <w:rPr>
          <w:b/>
        </w:rPr>
        <w:t>KK határozza meg</w:t>
      </w:r>
      <w:r w:rsidR="00752FC2">
        <w:rPr>
          <w:b/>
        </w:rPr>
        <w:t xml:space="preserve"> </w:t>
      </w:r>
      <w:r w:rsidRPr="003A4708">
        <w:rPr>
          <w:b/>
        </w:rPr>
        <w:t xml:space="preserve">az önkéntes munka helyszínét, </w:t>
      </w:r>
      <w:r>
        <w:rPr>
          <w:b/>
        </w:rPr>
        <w:t xml:space="preserve">és bár </w:t>
      </w:r>
      <w:r w:rsidRPr="003A4708">
        <w:rPr>
          <w:b/>
        </w:rPr>
        <w:t>alapvetően az eredeti klinikai beosztásnak megfelelő</w:t>
      </w:r>
      <w:r w:rsidR="006517CE">
        <w:rPr>
          <w:b/>
        </w:rPr>
        <w:t>e</w:t>
      </w:r>
      <w:r w:rsidRPr="003A4708">
        <w:rPr>
          <w:b/>
        </w:rPr>
        <w:t>n kívánju</w:t>
      </w:r>
      <w:r>
        <w:rPr>
          <w:b/>
        </w:rPr>
        <w:t xml:space="preserve">k a hallgatókat szétosztani, </w:t>
      </w:r>
      <w:r w:rsidRPr="003A4708">
        <w:rPr>
          <w:b/>
        </w:rPr>
        <w:t>a járványügyi helyzet rosszabbodásával</w:t>
      </w:r>
      <w:r w:rsidR="00752FC2">
        <w:rPr>
          <w:b/>
        </w:rPr>
        <w:t xml:space="preserve"> </w:t>
      </w:r>
      <w:r w:rsidRPr="003A4708">
        <w:rPr>
          <w:b/>
        </w:rPr>
        <w:t>ez</w:t>
      </w:r>
      <w:r>
        <w:rPr>
          <w:b/>
        </w:rPr>
        <w:t xml:space="preserve"> a</w:t>
      </w:r>
      <w:r w:rsidRPr="003A4708">
        <w:rPr>
          <w:b/>
        </w:rPr>
        <w:t xml:space="preserve"> rend megváltozhat</w:t>
      </w:r>
      <w:r>
        <w:rPr>
          <w:b/>
        </w:rPr>
        <w:t>, és</w:t>
      </w:r>
      <w:r w:rsidR="006517CE">
        <w:rPr>
          <w:b/>
        </w:rPr>
        <w:t xml:space="preserve"> </w:t>
      </w:r>
      <w:r>
        <w:rPr>
          <w:b/>
        </w:rPr>
        <w:t xml:space="preserve">bárhová </w:t>
      </w:r>
      <w:r w:rsidRPr="003A4708">
        <w:rPr>
          <w:b/>
        </w:rPr>
        <w:t>kerülhetnek, ahol segítségük/munkájuk fonto</w:t>
      </w:r>
      <w:r>
        <w:rPr>
          <w:b/>
        </w:rPr>
        <w:t>s!</w:t>
      </w:r>
    </w:p>
    <w:p w:rsidR="003A4708" w:rsidRPr="003A4708" w:rsidRDefault="003A4708" w:rsidP="003A4708">
      <w:pPr>
        <w:jc w:val="both"/>
      </w:pPr>
      <w:r w:rsidRPr="003A4708">
        <w:br/>
        <w:t>5. Többen regisztráltak az AEEK felületén önkéntes munka vállalására. Az egyetem általi</w:t>
      </w:r>
      <w:r w:rsidRPr="003A4708">
        <w:br/>
        <w:t>önkéntesség az állam által meghirdetett önkéntes jelentkezés mellett érvényes, vagy egyik</w:t>
      </w:r>
      <w:r w:rsidRPr="003A4708">
        <w:br/>
        <w:t>felülírja a másikat?</w:t>
      </w:r>
    </w:p>
    <w:p w:rsidR="003A4708" w:rsidRPr="003A4708" w:rsidRDefault="003A4708" w:rsidP="003A4708">
      <w:pPr>
        <w:jc w:val="both"/>
      </w:pPr>
    </w:p>
    <w:p w:rsidR="003A4708" w:rsidRPr="003A4708" w:rsidRDefault="00E12C59" w:rsidP="003A4708">
      <w:pPr>
        <w:jc w:val="both"/>
        <w:rPr>
          <w:b/>
        </w:rPr>
      </w:pPr>
      <w:r>
        <w:rPr>
          <w:b/>
        </w:rPr>
        <w:lastRenderedPageBreak/>
        <w:t>Két külön szerződésről van szó. Akik</w:t>
      </w:r>
      <w:r w:rsidR="003A4708" w:rsidRPr="003A4708">
        <w:rPr>
          <w:b/>
        </w:rPr>
        <w:t xml:space="preserve"> az AEEK</w:t>
      </w:r>
      <w:r w:rsidR="003A4708">
        <w:rPr>
          <w:b/>
        </w:rPr>
        <w:t>-</w:t>
      </w:r>
      <w:proofErr w:type="spellStart"/>
      <w:r w:rsidR="003A4708">
        <w:rPr>
          <w:b/>
        </w:rPr>
        <w:t>t</w:t>
      </w:r>
      <w:r w:rsidR="003A4708" w:rsidRPr="003A4708">
        <w:rPr>
          <w:b/>
        </w:rPr>
        <w:t>al</w:t>
      </w:r>
      <w:proofErr w:type="spellEnd"/>
      <w:r w:rsidR="003A4708" w:rsidRPr="003A4708">
        <w:rPr>
          <w:b/>
        </w:rPr>
        <w:t xml:space="preserve"> kötött</w:t>
      </w:r>
      <w:r>
        <w:rPr>
          <w:b/>
        </w:rPr>
        <w:t>ek/kötnek</w:t>
      </w:r>
      <w:r w:rsidR="003A4708" w:rsidRPr="003A4708">
        <w:rPr>
          <w:b/>
        </w:rPr>
        <w:t xml:space="preserve"> szerződést</w:t>
      </w:r>
      <w:r w:rsidR="003A4708">
        <w:rPr>
          <w:b/>
        </w:rPr>
        <w:t>,</w:t>
      </w:r>
      <w:r w:rsidR="003A4708" w:rsidRPr="003A4708">
        <w:rPr>
          <w:b/>
        </w:rPr>
        <w:t xml:space="preserve"> azokat az AEEK </w:t>
      </w:r>
      <w:proofErr w:type="spellStart"/>
      <w:r w:rsidR="003A4708" w:rsidRPr="003A4708">
        <w:rPr>
          <w:b/>
        </w:rPr>
        <w:t>vezényli</w:t>
      </w:r>
      <w:proofErr w:type="spellEnd"/>
      <w:r w:rsidR="003A4708" w:rsidRPr="003A4708">
        <w:rPr>
          <w:b/>
        </w:rPr>
        <w:t xml:space="preserve"> gyakorlatra</w:t>
      </w:r>
      <w:r w:rsidR="003A4708">
        <w:rPr>
          <w:b/>
        </w:rPr>
        <w:t xml:space="preserve">. Ezt az egyetemmel kötött önkéntes </w:t>
      </w:r>
      <w:r w:rsidR="003A4708" w:rsidRPr="003A4708">
        <w:rPr>
          <w:b/>
        </w:rPr>
        <w:t>szerződ</w:t>
      </w:r>
      <w:r w:rsidR="003A4708">
        <w:rPr>
          <w:b/>
        </w:rPr>
        <w:t>és nem írja</w:t>
      </w:r>
      <w:r>
        <w:rPr>
          <w:b/>
        </w:rPr>
        <w:t xml:space="preserve"> felül</w:t>
      </w:r>
      <w:r w:rsidR="003A4708">
        <w:rPr>
          <w:b/>
        </w:rPr>
        <w:t xml:space="preserve">. Az </w:t>
      </w:r>
      <w:r w:rsidR="003A4708" w:rsidRPr="003A4708">
        <w:rPr>
          <w:b/>
        </w:rPr>
        <w:t>AEEK szerződés visszavonásának feltételeit nem</w:t>
      </w:r>
      <w:r>
        <w:rPr>
          <w:b/>
        </w:rPr>
        <w:t xml:space="preserve"> ismerem, minden bizonnyal lenne rá mód,</w:t>
      </w:r>
      <w:r w:rsidR="003A4708">
        <w:rPr>
          <w:b/>
        </w:rPr>
        <w:t xml:space="preserve"> de a 6. kérdésre adott válaszom alapján erre nincs szükség.</w:t>
      </w:r>
    </w:p>
    <w:p w:rsidR="003A4708" w:rsidRPr="003A4708" w:rsidRDefault="003A4708" w:rsidP="003A4708">
      <w:pPr>
        <w:jc w:val="both"/>
      </w:pPr>
      <w:r w:rsidRPr="003A4708">
        <w:br/>
        <w:t>6. Ha valaki már elkezdte az önkéntességet más formában, igazolás ellenében ugyanúgy</w:t>
      </w:r>
      <w:r w:rsidRPr="003A4708">
        <w:br/>
        <w:t>beszámítható-e ez a gyakorlatba? Pl.: Helyi háziorvosi megkeresés esetén vagy Budapesten.</w:t>
      </w:r>
    </w:p>
    <w:p w:rsidR="003A4708" w:rsidRPr="003A4708" w:rsidRDefault="003A4708" w:rsidP="003A4708">
      <w:pPr>
        <w:jc w:val="both"/>
      </w:pPr>
    </w:p>
    <w:p w:rsidR="003A4708" w:rsidRPr="003A4708" w:rsidRDefault="003A4708" w:rsidP="003A4708">
      <w:pPr>
        <w:jc w:val="both"/>
        <w:rPr>
          <w:b/>
        </w:rPr>
      </w:pPr>
      <w:r>
        <w:rPr>
          <w:b/>
        </w:rPr>
        <w:t>Igen, beszámítjuk.</w:t>
      </w:r>
    </w:p>
    <w:p w:rsidR="003A4708" w:rsidRPr="003A4708" w:rsidRDefault="003A4708" w:rsidP="003A4708">
      <w:pPr>
        <w:jc w:val="both"/>
      </w:pPr>
      <w:r w:rsidRPr="003A4708">
        <w:br/>
        <w:t>7. Lejárt foglalkozás-egészségügyi alkalmassági igazolások esetén is végezhető önkéntesség?</w:t>
      </w:r>
      <w:r w:rsidRPr="003A4708">
        <w:br/>
        <w:t>Ha nem, abban az esetben mi a megoldás?</w:t>
      </w:r>
    </w:p>
    <w:p w:rsidR="003A4708" w:rsidRPr="003A4708" w:rsidRDefault="003A4708" w:rsidP="003A4708">
      <w:pPr>
        <w:jc w:val="both"/>
      </w:pPr>
    </w:p>
    <w:p w:rsidR="003A4708" w:rsidRPr="003A4708" w:rsidRDefault="003A4708" w:rsidP="003A4708">
      <w:pPr>
        <w:jc w:val="both"/>
        <w:rPr>
          <w:b/>
        </w:rPr>
      </w:pPr>
      <w:r w:rsidRPr="003A4708">
        <w:rPr>
          <w:b/>
        </w:rPr>
        <w:t xml:space="preserve">Újabb alkalmassági vizsgálat és </w:t>
      </w:r>
      <w:r>
        <w:rPr>
          <w:b/>
        </w:rPr>
        <w:t>alkalmassági igazolás szükséges, e</w:t>
      </w:r>
      <w:r w:rsidR="00E12C59">
        <w:rPr>
          <w:b/>
        </w:rPr>
        <w:t xml:space="preserve"> </w:t>
      </w:r>
      <w:r>
        <w:rPr>
          <w:b/>
        </w:rPr>
        <w:t>nélkül nem kezdhető meg az önkéntes munkavégzés!</w:t>
      </w:r>
    </w:p>
    <w:p w:rsidR="003A4708" w:rsidRDefault="003A4708" w:rsidP="003A4708">
      <w:pPr>
        <w:jc w:val="both"/>
      </w:pPr>
      <w:r w:rsidRPr="003A4708">
        <w:br/>
        <w:t>8. A fennmaradó időszak jelen esetben mit jelent: a két hét gyakorlati időt, tehát 2x30 órát,</w:t>
      </w:r>
      <w:r w:rsidRPr="003A4708">
        <w:br/>
        <w:t>vagy a szigorlati hetet is, 3x30 </w:t>
      </w:r>
      <w:r>
        <w:t>órát.</w:t>
      </w:r>
    </w:p>
    <w:p w:rsidR="003A4708" w:rsidRPr="003A4708" w:rsidRDefault="003A4708" w:rsidP="003A4708">
      <w:pPr>
        <w:jc w:val="both"/>
        <w:rPr>
          <w:b/>
        </w:rPr>
      </w:pPr>
      <w:r w:rsidRPr="003A4708">
        <w:rPr>
          <w:b/>
        </w:rPr>
        <w:br/>
        <w:t>A fennmaradó idősza</w:t>
      </w:r>
      <w:r w:rsidR="00E12C59">
        <w:rPr>
          <w:b/>
        </w:rPr>
        <w:t>k ez esetben</w:t>
      </w:r>
      <w:r>
        <w:rPr>
          <w:b/>
        </w:rPr>
        <w:t xml:space="preserve"> 3x30 órát jelent, azaz a szigorlati hetet is le kell tölteni.</w:t>
      </w:r>
    </w:p>
    <w:p w:rsidR="003A4708" w:rsidRPr="003A4708" w:rsidRDefault="00D624D9" w:rsidP="003A4708">
      <w:pPr>
        <w:jc w:val="both"/>
      </w:pPr>
      <w:r>
        <w:br/>
        <w:t>9. Védő</w:t>
      </w:r>
      <w:r w:rsidR="003A4708" w:rsidRPr="003A4708">
        <w:t>felszerelést biztosít-e a fogadóhely a hallgatók számára?</w:t>
      </w:r>
    </w:p>
    <w:p w:rsidR="003A4708" w:rsidRPr="003A4708" w:rsidRDefault="003A4708" w:rsidP="003A4708">
      <w:pPr>
        <w:jc w:val="both"/>
      </w:pPr>
    </w:p>
    <w:p w:rsidR="003A4708" w:rsidRPr="003A4708" w:rsidRDefault="003A4708" w:rsidP="003A4708">
      <w:pPr>
        <w:jc w:val="both"/>
        <w:rPr>
          <w:b/>
        </w:rPr>
      </w:pPr>
      <w:r w:rsidRPr="003A4708">
        <w:rPr>
          <w:b/>
        </w:rPr>
        <w:t>Igen, a munkavégzésnek megfelelő védőfelszerelést biztosítunk. </w:t>
      </w:r>
    </w:p>
    <w:p w:rsidR="003A4708" w:rsidRPr="003A4708" w:rsidRDefault="003A4708" w:rsidP="003A4708">
      <w:pPr>
        <w:jc w:val="both"/>
      </w:pPr>
      <w:r w:rsidRPr="003A4708">
        <w:br/>
        <w:t>10. Ez az önkéntes szerződés csak a gyakorlati időszakra vonatkozna, vagy esetleg egy</w:t>
      </w:r>
      <w:r w:rsidRPr="003A4708">
        <w:br/>
        <w:t>súlyosbodó járványügyi helyzet esetén tovább</w:t>
      </w:r>
      <w:r w:rsidR="00721422">
        <w:t xml:space="preserve"> </w:t>
      </w:r>
      <w:r w:rsidRPr="003A4708">
        <w:t>vihető lenne?</w:t>
      </w:r>
    </w:p>
    <w:p w:rsidR="003A4708" w:rsidRPr="003A4708" w:rsidRDefault="003A4708" w:rsidP="003A4708">
      <w:pPr>
        <w:jc w:val="both"/>
      </w:pPr>
    </w:p>
    <w:p w:rsidR="003A4708" w:rsidRPr="006517CE" w:rsidRDefault="00BF3624" w:rsidP="003A4708">
      <w:pPr>
        <w:spacing w:after="240"/>
        <w:jc w:val="both"/>
        <w:rPr>
          <w:b/>
        </w:rPr>
      </w:pPr>
      <w:r w:rsidRPr="006517CE">
        <w:rPr>
          <w:b/>
        </w:rPr>
        <w:t xml:space="preserve"> Az önkéntes szerződés </w:t>
      </w:r>
      <w:r w:rsidR="006517CE" w:rsidRPr="006517CE">
        <w:rPr>
          <w:b/>
        </w:rPr>
        <w:t xml:space="preserve">időtartama </w:t>
      </w:r>
      <w:r w:rsidR="006517CE">
        <w:rPr>
          <w:b/>
        </w:rPr>
        <w:t>meg</w:t>
      </w:r>
      <w:r w:rsidR="006517CE" w:rsidRPr="006517CE">
        <w:rPr>
          <w:b/>
        </w:rPr>
        <w:t>hosszabbítható.</w:t>
      </w:r>
    </w:p>
    <w:p w:rsidR="003A4708" w:rsidRDefault="003A4708" w:rsidP="003A4708">
      <w:pPr>
        <w:jc w:val="both"/>
      </w:pPr>
      <w:r w:rsidRPr="003A4708">
        <w:t>11. Amennyiben csak a szigorlati hét nincs még teljesítve, de a többi gyakorlati hét igen, akkor</w:t>
      </w:r>
      <w:r w:rsidRPr="003A4708">
        <w:br/>
        <w:t>eltekintenek-e a klinikák annak az egy hétnek a teljesítésétől?</w:t>
      </w:r>
    </w:p>
    <w:p w:rsidR="00721422" w:rsidRDefault="00721422" w:rsidP="003A4708">
      <w:pPr>
        <w:jc w:val="both"/>
      </w:pPr>
    </w:p>
    <w:p w:rsidR="00BF3624" w:rsidRPr="006517CE" w:rsidRDefault="006517CE" w:rsidP="003A4708">
      <w:pPr>
        <w:jc w:val="both"/>
        <w:rPr>
          <w:b/>
        </w:rPr>
      </w:pPr>
      <w:r w:rsidRPr="006517CE">
        <w:rPr>
          <w:b/>
        </w:rPr>
        <w:t>A kérdést egyénileg fogjuk elbírálni.</w:t>
      </w:r>
    </w:p>
    <w:p w:rsidR="003A4708" w:rsidRPr="003A4708" w:rsidRDefault="003A4708" w:rsidP="003A4708">
      <w:pPr>
        <w:jc w:val="both"/>
      </w:pPr>
    </w:p>
    <w:p w:rsidR="00AF24F0" w:rsidRPr="003A4708" w:rsidRDefault="00AF24F0" w:rsidP="003A4708">
      <w:pPr>
        <w:jc w:val="both"/>
      </w:pPr>
      <w:r w:rsidRPr="003A4708">
        <w:t xml:space="preserve">Szeged, </w:t>
      </w:r>
      <w:r w:rsidR="00E12C59">
        <w:t>2020. március 30</w:t>
      </w:r>
      <w:r w:rsidR="006422D3" w:rsidRPr="003A4708">
        <w:t>.</w:t>
      </w:r>
    </w:p>
    <w:p w:rsidR="00AF24F0" w:rsidRPr="003A4708" w:rsidRDefault="00AF24F0" w:rsidP="003A4708">
      <w:pPr>
        <w:jc w:val="both"/>
      </w:pPr>
    </w:p>
    <w:p w:rsidR="00AF24F0" w:rsidRPr="003A4708" w:rsidRDefault="00E146E2" w:rsidP="006517CE">
      <w:pPr>
        <w:jc w:val="center"/>
      </w:pPr>
      <w:r w:rsidRPr="003A4708">
        <w:t>Üdvözlettel</w:t>
      </w:r>
      <w:r w:rsidR="00AF24F0" w:rsidRPr="003A4708">
        <w:t>:</w:t>
      </w:r>
    </w:p>
    <w:p w:rsidR="00AF24F0" w:rsidRDefault="00AF24F0" w:rsidP="003A4708">
      <w:pPr>
        <w:jc w:val="both"/>
      </w:pPr>
    </w:p>
    <w:p w:rsidR="00E12C59" w:rsidRPr="003A4708" w:rsidRDefault="00E12C59" w:rsidP="003A4708">
      <w:pPr>
        <w:jc w:val="both"/>
      </w:pPr>
    </w:p>
    <w:p w:rsidR="00AF24F0" w:rsidRPr="003A4708" w:rsidRDefault="00AF24F0" w:rsidP="003A4708">
      <w:pPr>
        <w:jc w:val="both"/>
      </w:pPr>
    </w:p>
    <w:p w:rsidR="00AF24F0" w:rsidRPr="003A4708" w:rsidRDefault="001221CD" w:rsidP="003A4708">
      <w:pPr>
        <w:tabs>
          <w:tab w:val="center" w:pos="7380"/>
        </w:tabs>
        <w:jc w:val="both"/>
      </w:pPr>
      <w:r w:rsidRPr="003A4708">
        <w:t xml:space="preserve">Prof. Dr. Lázár György </w:t>
      </w:r>
      <w:r w:rsidR="00E045CA" w:rsidRPr="003A4708">
        <w:t>s.k.</w:t>
      </w:r>
      <w:r w:rsidRPr="003A4708">
        <w:tab/>
      </w:r>
      <w:r w:rsidR="00AF24F0" w:rsidRPr="003A4708">
        <w:t xml:space="preserve">Prof. Dr. </w:t>
      </w:r>
      <w:r w:rsidR="002C7741" w:rsidRPr="003A4708">
        <w:t>Sáry Gyula s.k.</w:t>
      </w:r>
    </w:p>
    <w:p w:rsidR="00AF24F0" w:rsidRPr="003A4708" w:rsidRDefault="00AF24F0" w:rsidP="003A4708">
      <w:pPr>
        <w:tabs>
          <w:tab w:val="center" w:pos="7380"/>
        </w:tabs>
        <w:jc w:val="both"/>
      </w:pPr>
      <w:proofErr w:type="gramStart"/>
      <w:r w:rsidRPr="003A4708">
        <w:t>orvoskari</w:t>
      </w:r>
      <w:proofErr w:type="gramEnd"/>
      <w:r w:rsidRPr="003A4708">
        <w:t xml:space="preserve"> dékán</w:t>
      </w:r>
      <w:r w:rsidR="001221CD" w:rsidRPr="003A4708">
        <w:tab/>
        <w:t>oktatási dékánhelyettes</w:t>
      </w:r>
    </w:p>
    <w:p w:rsidR="001221CD" w:rsidRPr="003A4708" w:rsidRDefault="001221CD" w:rsidP="001221CD">
      <w:pPr>
        <w:tabs>
          <w:tab w:val="center" w:pos="7380"/>
        </w:tabs>
        <w:jc w:val="center"/>
      </w:pPr>
    </w:p>
    <w:p w:rsidR="001221CD" w:rsidRDefault="001221CD" w:rsidP="00AF24F0">
      <w:pPr>
        <w:tabs>
          <w:tab w:val="center" w:pos="7380"/>
        </w:tabs>
        <w:rPr>
          <w:sz w:val="28"/>
          <w:szCs w:val="28"/>
        </w:rPr>
      </w:pPr>
    </w:p>
    <w:p w:rsidR="00E12C59" w:rsidRDefault="00E12C59" w:rsidP="00AF24F0">
      <w:pPr>
        <w:tabs>
          <w:tab w:val="center" w:pos="7380"/>
        </w:tabs>
        <w:rPr>
          <w:sz w:val="28"/>
          <w:szCs w:val="28"/>
        </w:rPr>
      </w:pPr>
    </w:p>
    <w:p w:rsidR="00AA3B01" w:rsidRDefault="00373DA9" w:rsidP="00373DA9">
      <w:pPr>
        <w:rPr>
          <w:sz w:val="20"/>
          <w:szCs w:val="20"/>
        </w:rPr>
      </w:pPr>
      <w:r w:rsidRPr="00373DA9">
        <w:rPr>
          <w:sz w:val="20"/>
          <w:szCs w:val="20"/>
        </w:rPr>
        <w:t xml:space="preserve">Készült: </w:t>
      </w:r>
      <w:r w:rsidR="00AA3B01">
        <w:rPr>
          <w:sz w:val="20"/>
          <w:szCs w:val="20"/>
        </w:rPr>
        <w:t>1</w:t>
      </w:r>
      <w:r w:rsidR="003A4708">
        <w:rPr>
          <w:sz w:val="20"/>
          <w:szCs w:val="20"/>
        </w:rPr>
        <w:t xml:space="preserve"> </w:t>
      </w:r>
      <w:r w:rsidRPr="00373DA9">
        <w:rPr>
          <w:sz w:val="20"/>
          <w:szCs w:val="20"/>
        </w:rPr>
        <w:t>példányban</w:t>
      </w:r>
      <w:r w:rsidR="00E12C59">
        <w:rPr>
          <w:sz w:val="20"/>
          <w:szCs w:val="20"/>
        </w:rPr>
        <w:t xml:space="preserve"> </w:t>
      </w:r>
      <w:r w:rsidR="00E12C59">
        <w:rPr>
          <w:sz w:val="20"/>
          <w:szCs w:val="20"/>
        </w:rPr>
        <w:tab/>
      </w:r>
      <w:r w:rsidR="002C7741">
        <w:rPr>
          <w:sz w:val="20"/>
          <w:szCs w:val="20"/>
        </w:rPr>
        <w:t>Egy példány:</w:t>
      </w:r>
      <w:r w:rsidR="003A4708">
        <w:rPr>
          <w:sz w:val="20"/>
          <w:szCs w:val="20"/>
        </w:rPr>
        <w:t xml:space="preserve"> 2</w:t>
      </w:r>
      <w:r w:rsidR="002C7741">
        <w:rPr>
          <w:sz w:val="20"/>
          <w:szCs w:val="20"/>
        </w:rPr>
        <w:t xml:space="preserve"> </w:t>
      </w:r>
      <w:r w:rsidR="00AA3B01">
        <w:rPr>
          <w:sz w:val="20"/>
          <w:szCs w:val="20"/>
        </w:rPr>
        <w:t xml:space="preserve">oldal </w:t>
      </w:r>
    </w:p>
    <w:p w:rsidR="00373DA9" w:rsidRDefault="00373DA9" w:rsidP="00373DA9">
      <w:pPr>
        <w:rPr>
          <w:sz w:val="20"/>
          <w:szCs w:val="20"/>
        </w:rPr>
      </w:pPr>
      <w:r w:rsidRPr="00373DA9">
        <w:rPr>
          <w:sz w:val="20"/>
          <w:szCs w:val="20"/>
        </w:rPr>
        <w:t xml:space="preserve">Ügyintéző: </w:t>
      </w:r>
      <w:r w:rsidR="002C7741">
        <w:rPr>
          <w:sz w:val="20"/>
          <w:szCs w:val="20"/>
        </w:rPr>
        <w:t>Rózsahegyi Rita 62-545-020, rozsahegyi.rita@</w:t>
      </w:r>
      <w:r w:rsidR="000D4542">
        <w:rPr>
          <w:sz w:val="20"/>
          <w:szCs w:val="20"/>
        </w:rPr>
        <w:t>med.u-szeged.hu</w:t>
      </w:r>
    </w:p>
    <w:p w:rsidR="00AE12EA" w:rsidRDefault="00373DA9">
      <w:pPr>
        <w:rPr>
          <w:sz w:val="20"/>
          <w:szCs w:val="20"/>
        </w:rPr>
      </w:pPr>
      <w:r w:rsidRPr="00373DA9">
        <w:rPr>
          <w:sz w:val="20"/>
          <w:szCs w:val="20"/>
        </w:rPr>
        <w:t xml:space="preserve">Kapják: </w:t>
      </w:r>
      <w:r w:rsidR="00E12C59">
        <w:rPr>
          <w:sz w:val="20"/>
          <w:szCs w:val="20"/>
        </w:rPr>
        <w:t xml:space="preserve">Szigorló </w:t>
      </w:r>
      <w:r w:rsidR="00E045CA">
        <w:rPr>
          <w:sz w:val="20"/>
          <w:szCs w:val="20"/>
        </w:rPr>
        <w:t xml:space="preserve">hallgatók, </w:t>
      </w:r>
      <w:r w:rsidR="003A4708">
        <w:rPr>
          <w:sz w:val="20"/>
          <w:szCs w:val="20"/>
        </w:rPr>
        <w:t>Prof. Dr. Varga Albert</w:t>
      </w:r>
      <w:r w:rsidR="00E12C59">
        <w:rPr>
          <w:sz w:val="20"/>
          <w:szCs w:val="20"/>
        </w:rPr>
        <w:t xml:space="preserve"> tanszékvezető egyetemi tanár,</w:t>
      </w:r>
      <w:r w:rsidR="003A4708">
        <w:rPr>
          <w:sz w:val="20"/>
          <w:szCs w:val="20"/>
        </w:rPr>
        <w:t xml:space="preserve"> Családorvosi Intézet és Rendelő</w:t>
      </w:r>
    </w:p>
    <w:sectPr w:rsidR="00AE12EA" w:rsidSect="00E12C59">
      <w:type w:val="continuous"/>
      <w:pgSz w:w="11906" w:h="16838"/>
      <w:pgMar w:top="1276" w:right="99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EBB" w:rsidRDefault="005D6EBB">
      <w:r>
        <w:separator/>
      </w:r>
    </w:p>
  </w:endnote>
  <w:endnote w:type="continuationSeparator" w:id="0">
    <w:p w:rsidR="005D6EBB" w:rsidRDefault="005D6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7" w:rsidRPr="000D4542" w:rsidRDefault="004012B7" w:rsidP="004012B7">
    <w:pPr>
      <w:pStyle w:val="llb"/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6725 Szeged, Tisza Lajos körút 109.</w:t>
    </w:r>
  </w:p>
  <w:p w:rsidR="004012B7" w:rsidRPr="000D4542" w:rsidRDefault="004012B7" w:rsidP="004012B7">
    <w:pPr>
      <w:pStyle w:val="llb"/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Tel</w:t>
    </w:r>
    <w:proofErr w:type="gramStart"/>
    <w:r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.:</w:t>
    </w:r>
    <w:proofErr w:type="gramEnd"/>
    <w:r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+36-(62) 545-</w:t>
    </w:r>
    <w:r w:rsidR="009B559B"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015</w:t>
    </w:r>
  </w:p>
  <w:p w:rsidR="004012B7" w:rsidRPr="000D4542" w:rsidRDefault="005D6EBB" w:rsidP="004012B7">
    <w:pPr>
      <w:pStyle w:val="llb"/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hyperlink r:id="rId1" w:history="1">
      <w:r w:rsidR="004012B7" w:rsidRPr="000D4542">
        <w:rPr>
          <w:rStyle w:val="Hiperhivatkozs"/>
          <w:sz w:val="18"/>
          <w:u w:color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office.aokdh@med.u-szeged.hu</w:t>
      </w:r>
    </w:hyperlink>
  </w:p>
  <w:p w:rsidR="0080679F" w:rsidRPr="000D4542" w:rsidRDefault="004012B7">
    <w:pPr>
      <w:pStyle w:val="llb"/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proofErr w:type="gramStart"/>
    <w:r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http</w:t>
    </w:r>
    <w:proofErr w:type="gramEnd"/>
    <w:r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://www.</w:t>
    </w:r>
    <w:r w:rsidR="00E146E2"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med</w:t>
    </w:r>
    <w:r w:rsidRPr="000D4542">
      <w:rPr>
        <w:sz w:val="18"/>
        <w:u w:color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.u-szeged.hu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EBB" w:rsidRDefault="005D6EBB">
      <w:r>
        <w:separator/>
      </w:r>
    </w:p>
  </w:footnote>
  <w:footnote w:type="continuationSeparator" w:id="0">
    <w:p w:rsidR="005D6EBB" w:rsidRDefault="005D6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07E65"/>
    <w:multiLevelType w:val="hybridMultilevel"/>
    <w:tmpl w:val="44D06B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A07DF"/>
    <w:multiLevelType w:val="hybridMultilevel"/>
    <w:tmpl w:val="A448DD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2D3"/>
    <w:rsid w:val="0000388F"/>
    <w:rsid w:val="00066D3A"/>
    <w:rsid w:val="000D4542"/>
    <w:rsid w:val="000F3F9A"/>
    <w:rsid w:val="00116428"/>
    <w:rsid w:val="001221CD"/>
    <w:rsid w:val="00153249"/>
    <w:rsid w:val="001B519E"/>
    <w:rsid w:val="001F195A"/>
    <w:rsid w:val="001F2B4D"/>
    <w:rsid w:val="00216CCB"/>
    <w:rsid w:val="00232EBC"/>
    <w:rsid w:val="002438BF"/>
    <w:rsid w:val="00272765"/>
    <w:rsid w:val="00291E25"/>
    <w:rsid w:val="002A4FBB"/>
    <w:rsid w:val="002B046C"/>
    <w:rsid w:val="002B6779"/>
    <w:rsid w:val="002C5E64"/>
    <w:rsid w:val="002C7741"/>
    <w:rsid w:val="00373DA9"/>
    <w:rsid w:val="003A4708"/>
    <w:rsid w:val="003C1553"/>
    <w:rsid w:val="003D2EA3"/>
    <w:rsid w:val="004012B7"/>
    <w:rsid w:val="0042369F"/>
    <w:rsid w:val="004D746B"/>
    <w:rsid w:val="004E1EDE"/>
    <w:rsid w:val="00532B4A"/>
    <w:rsid w:val="00566AC8"/>
    <w:rsid w:val="005D6EBB"/>
    <w:rsid w:val="00630261"/>
    <w:rsid w:val="006422D3"/>
    <w:rsid w:val="006517CE"/>
    <w:rsid w:val="00686742"/>
    <w:rsid w:val="00721422"/>
    <w:rsid w:val="007268C8"/>
    <w:rsid w:val="00752FC2"/>
    <w:rsid w:val="00764021"/>
    <w:rsid w:val="007B4673"/>
    <w:rsid w:val="0080679F"/>
    <w:rsid w:val="008A3278"/>
    <w:rsid w:val="00933D63"/>
    <w:rsid w:val="0095679D"/>
    <w:rsid w:val="0096557E"/>
    <w:rsid w:val="009A7085"/>
    <w:rsid w:val="009A7295"/>
    <w:rsid w:val="009B559B"/>
    <w:rsid w:val="009D3B2D"/>
    <w:rsid w:val="00A77617"/>
    <w:rsid w:val="00AA3B01"/>
    <w:rsid w:val="00AC394E"/>
    <w:rsid w:val="00AE12EA"/>
    <w:rsid w:val="00AF24F0"/>
    <w:rsid w:val="00BA0A07"/>
    <w:rsid w:val="00BF3624"/>
    <w:rsid w:val="00C1339D"/>
    <w:rsid w:val="00C15842"/>
    <w:rsid w:val="00C64936"/>
    <w:rsid w:val="00C7704E"/>
    <w:rsid w:val="00C8532E"/>
    <w:rsid w:val="00CA0FC5"/>
    <w:rsid w:val="00CC149D"/>
    <w:rsid w:val="00D06A1F"/>
    <w:rsid w:val="00D243E1"/>
    <w:rsid w:val="00D43347"/>
    <w:rsid w:val="00D61851"/>
    <w:rsid w:val="00D624D9"/>
    <w:rsid w:val="00DB4DF8"/>
    <w:rsid w:val="00E045CA"/>
    <w:rsid w:val="00E12C59"/>
    <w:rsid w:val="00E146E2"/>
    <w:rsid w:val="00E27758"/>
    <w:rsid w:val="00E5047A"/>
    <w:rsid w:val="00E77CB8"/>
    <w:rsid w:val="00EB2400"/>
    <w:rsid w:val="00EF6139"/>
    <w:rsid w:val="00F34607"/>
    <w:rsid w:val="00F42B66"/>
    <w:rsid w:val="00FB7504"/>
    <w:rsid w:val="00FE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76F817-6BFF-42C0-87F5-FD27AC4E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80679F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80679F"/>
    <w:pPr>
      <w:tabs>
        <w:tab w:val="center" w:pos="4536"/>
        <w:tab w:val="right" w:pos="9072"/>
      </w:tabs>
    </w:pPr>
  </w:style>
  <w:style w:type="character" w:styleId="Hiperhivatkozs">
    <w:name w:val="Hyperlink"/>
    <w:rsid w:val="004012B7"/>
    <w:rPr>
      <w:color w:val="0000FF"/>
      <w:u w:val="single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655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6557E"/>
    <w:rPr>
      <w:rFonts w:ascii="Courier New" w:hAnsi="Courier New" w:cs="Courier New"/>
    </w:rPr>
  </w:style>
  <w:style w:type="paragraph" w:styleId="Buborkszveg">
    <w:name w:val="Balloon Text"/>
    <w:basedOn w:val="Norml"/>
    <w:link w:val="BuborkszvegChar"/>
    <w:rsid w:val="0096557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96557E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1221CD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3A4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1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9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3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.aokdh@med.u-szeged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&#243;zsahegyi%20Rita\OneDrive\&#193;OKTO\Rita\Corona\D&#233;k&#225;ni%20lev&#233;lpap&#237;r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Dékáni levélpapír</Template>
  <TotalTime>1</TotalTime>
  <Pages>2</Pages>
  <Words>549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Links>
    <vt:vector size="12" baseType="variant">
      <vt:variant>
        <vt:i4>655457</vt:i4>
      </vt:variant>
      <vt:variant>
        <vt:i4>0</vt:i4>
      </vt:variant>
      <vt:variant>
        <vt:i4>0</vt:i4>
      </vt:variant>
      <vt:variant>
        <vt:i4>5</vt:i4>
      </vt:variant>
      <vt:variant>
        <vt:lpwstr>mailto:fozo.nora@med.u-szeged.hu</vt:lpwstr>
      </vt:variant>
      <vt:variant>
        <vt:lpwstr/>
      </vt:variant>
      <vt:variant>
        <vt:i4>1704035</vt:i4>
      </vt:variant>
      <vt:variant>
        <vt:i4>0</vt:i4>
      </vt:variant>
      <vt:variant>
        <vt:i4>0</vt:i4>
      </vt:variant>
      <vt:variant>
        <vt:i4>5</vt:i4>
      </vt:variant>
      <vt:variant>
        <vt:lpwstr>mailto:office.aokdh@med.u-szeged.hu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Rózsahegyi Rita</dc:creator>
  <cp:keywords/>
  <dc:description/>
  <cp:lastModifiedBy>USER</cp:lastModifiedBy>
  <cp:revision>2</cp:revision>
  <cp:lastPrinted>2018-10-31T07:03:00Z</cp:lastPrinted>
  <dcterms:created xsi:type="dcterms:W3CDTF">2020-03-31T09:51:00Z</dcterms:created>
  <dcterms:modified xsi:type="dcterms:W3CDTF">2020-03-31T09:51:00Z</dcterms:modified>
</cp:coreProperties>
</file>